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0AB" w:rsidRPr="00F666D7" w:rsidRDefault="006B40AB" w:rsidP="006B40AB">
      <w:pPr>
        <w:jc w:val="center"/>
        <w:rPr>
          <w:rFonts w:ascii="Calibri" w:hAnsi="Calibri" w:cs="Calibri"/>
          <w:b/>
        </w:rPr>
      </w:pPr>
      <w:r w:rsidRPr="00F666D7">
        <w:rPr>
          <w:rFonts w:ascii="Calibri" w:hAnsi="Calibri" w:cs="Calibri"/>
          <w:b/>
        </w:rPr>
        <w:t xml:space="preserve">Karta zgłoszenia dziecka do klasy pierwszej </w:t>
      </w:r>
    </w:p>
    <w:p w:rsidR="006B40AB" w:rsidRPr="00F666D7" w:rsidRDefault="006B40AB" w:rsidP="006B40AB">
      <w:pPr>
        <w:jc w:val="center"/>
        <w:rPr>
          <w:rFonts w:ascii="Calibri" w:hAnsi="Calibri" w:cs="Calibri"/>
          <w:b/>
        </w:rPr>
      </w:pPr>
      <w:r w:rsidRPr="00F666D7">
        <w:rPr>
          <w:rFonts w:ascii="Calibri" w:hAnsi="Calibri" w:cs="Calibri"/>
          <w:b/>
        </w:rPr>
        <w:t>Szkoły Podstawowej im. Powstańców 1863r. w Sędziejowicach</w:t>
      </w:r>
    </w:p>
    <w:p w:rsidR="006B40AB" w:rsidRPr="00F666D7" w:rsidRDefault="006B40AB" w:rsidP="006B40AB">
      <w:pPr>
        <w:jc w:val="center"/>
        <w:rPr>
          <w:rFonts w:ascii="Calibri" w:hAnsi="Calibri" w:cs="Calibri"/>
          <w:b/>
        </w:rPr>
      </w:pPr>
      <w:r w:rsidRPr="00F666D7">
        <w:rPr>
          <w:rFonts w:ascii="Calibri" w:hAnsi="Calibri" w:cs="Calibri"/>
          <w:b/>
        </w:rPr>
        <w:t>na rok szkolny 20…./20….</w:t>
      </w: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jc w:val="center"/>
        <w:rPr>
          <w:rFonts w:ascii="Calibri" w:hAnsi="Calibri" w:cs="Calibri"/>
          <w:b/>
        </w:rPr>
      </w:pPr>
      <w:r w:rsidRPr="00F666D7">
        <w:rPr>
          <w:rFonts w:ascii="Calibri" w:hAnsi="Calibri" w:cs="Calibri"/>
        </w:rPr>
        <w:t xml:space="preserve">Proszę o przyjęcie dziecka </w:t>
      </w:r>
      <w:r w:rsidRPr="00F666D7">
        <w:rPr>
          <w:rFonts w:ascii="Calibri" w:hAnsi="Calibri" w:cs="Calibri"/>
          <w:b/>
          <w:u w:val="single"/>
        </w:rPr>
        <w:t>do klasy pierwszej</w:t>
      </w:r>
      <w:r w:rsidRPr="00F666D7">
        <w:rPr>
          <w:rFonts w:ascii="Calibri" w:hAnsi="Calibri" w:cs="Calibri"/>
        </w:rPr>
        <w:t xml:space="preserve"> Szkoły Podstawowej  im. Powstańców 1863r. </w:t>
      </w:r>
      <w:r w:rsidRPr="00F666D7">
        <w:rPr>
          <w:rFonts w:ascii="Calibri" w:hAnsi="Calibri" w:cs="Calibri"/>
        </w:rPr>
        <w:br/>
        <w:t>w Sędziejowicach</w:t>
      </w: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  <w:i/>
        </w:rPr>
      </w:pPr>
    </w:p>
    <w:p w:rsidR="006B40AB" w:rsidRPr="00F666D7" w:rsidRDefault="006B40AB" w:rsidP="006B40AB">
      <w:pPr>
        <w:rPr>
          <w:rFonts w:ascii="Calibri" w:hAnsi="Calibri" w:cs="Calibri"/>
          <w:i/>
        </w:rPr>
      </w:pPr>
      <w:r w:rsidRPr="00F666D7">
        <w:rPr>
          <w:rFonts w:ascii="Calibri" w:hAnsi="Calibri" w:cs="Calibri"/>
          <w:i/>
        </w:rPr>
        <w:t>Wszystkie pola proszę wypełnić pismem drukowanym</w:t>
      </w:r>
    </w:p>
    <w:p w:rsidR="006B40AB" w:rsidRPr="00F666D7" w:rsidRDefault="006B40AB" w:rsidP="006B40AB">
      <w:pPr>
        <w:jc w:val="center"/>
        <w:rPr>
          <w:rFonts w:ascii="Calibri" w:hAnsi="Calibri" w:cs="Calibri"/>
          <w:b/>
        </w:rPr>
      </w:pPr>
    </w:p>
    <w:p w:rsidR="006B40AB" w:rsidRPr="00F666D7" w:rsidRDefault="006B40AB" w:rsidP="006B40AB">
      <w:pPr>
        <w:jc w:val="center"/>
        <w:rPr>
          <w:rFonts w:ascii="Calibri" w:hAnsi="Calibri" w:cs="Calibri"/>
          <w:b/>
        </w:rPr>
      </w:pPr>
      <w:r w:rsidRPr="00F666D7">
        <w:rPr>
          <w:rFonts w:ascii="Calibri" w:hAnsi="Calibri" w:cs="Calibri"/>
          <w:b/>
        </w:rPr>
        <w:t>DANE DZIECKA</w:t>
      </w: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b/>
          <w:u w:val="single"/>
        </w:rPr>
        <w:t>Dane osobowe dziecka</w:t>
      </w: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</w:rPr>
        <w:t>Imię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Drugie imię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Nazwisko</w:t>
      </w:r>
      <w:r w:rsidRPr="00F666D7">
        <w:rPr>
          <w:rFonts w:ascii="Calibri" w:hAnsi="Calibri" w:cs="Calibri"/>
        </w:rPr>
        <w:tab/>
      </w: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60960</wp:posOffset>
                </wp:positionV>
                <wp:extent cx="2286000" cy="228600"/>
                <wp:effectExtent l="9525" t="13335" r="9525" b="5715"/>
                <wp:wrapNone/>
                <wp:docPr id="103" name="Pole tekstow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03" o:spid="_x0000_s1026" type="#_x0000_t202" style="position:absolute;margin-left:4in;margin-top:4.8pt;width:180pt;height:1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60960</wp:posOffset>
                </wp:positionV>
                <wp:extent cx="1600200" cy="228600"/>
                <wp:effectExtent l="9525" t="13335" r="9525" b="5715"/>
                <wp:wrapNone/>
                <wp:docPr id="102" name="Pole tekstow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02" o:spid="_x0000_s1027" type="#_x0000_t202" style="position:absolute;margin-left:2in;margin-top:4.8pt;width:126pt;height:1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60960</wp:posOffset>
                </wp:positionV>
                <wp:extent cx="1600200" cy="228600"/>
                <wp:effectExtent l="9525" t="13335" r="9525" b="5715"/>
                <wp:wrapNone/>
                <wp:docPr id="101" name="Pole tekstow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01" o:spid="_x0000_s1028" type="#_x0000_t202" style="position:absolute;margin-left:0;margin-top:4.8pt;width:126pt;height:1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60960</wp:posOffset>
                </wp:positionV>
                <wp:extent cx="1600200" cy="228600"/>
                <wp:effectExtent l="9525" t="13335" r="9525" b="5715"/>
                <wp:wrapNone/>
                <wp:docPr id="100" name="Prostokąt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1BEC85" id="Prostokąt 100" o:spid="_x0000_s1026" style="position:absolute;margin-left:4in;margin-top:4.8pt;width:126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60960</wp:posOffset>
                </wp:positionV>
                <wp:extent cx="1600200" cy="228600"/>
                <wp:effectExtent l="9525" t="13335" r="9525" b="5715"/>
                <wp:wrapNone/>
                <wp:docPr id="99" name="Prostokąt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2CD0C" id="Prostokąt 99" o:spid="_x0000_s1026" style="position:absolute;margin-left:2in;margin-top:4.8pt;width:126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60960</wp:posOffset>
                </wp:positionV>
                <wp:extent cx="1600200" cy="228600"/>
                <wp:effectExtent l="9525" t="13335" r="9525" b="5715"/>
                <wp:wrapNone/>
                <wp:docPr id="98" name="Prostokąt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639C4F" id="Prostokąt 98" o:spid="_x0000_s1026" style="position:absolute;margin-left:0;margin-top:4.8pt;width:126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"/>
            </w:pict>
          </mc:Fallback>
        </mc:AlternateContent>
      </w: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167640</wp:posOffset>
                </wp:positionV>
                <wp:extent cx="228600" cy="228600"/>
                <wp:effectExtent l="9525" t="5715" r="9525" b="13335"/>
                <wp:wrapNone/>
                <wp:docPr id="97" name="Pole tekstow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7" o:spid="_x0000_s1029" type="#_x0000_t202" style="position:absolute;margin-left:180pt;margin-top:13.2pt;width:18pt;height:1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167640</wp:posOffset>
                </wp:positionV>
                <wp:extent cx="228600" cy="228600"/>
                <wp:effectExtent l="9525" t="5715" r="9525" b="13335"/>
                <wp:wrapNone/>
                <wp:docPr id="96" name="Pole tekstow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6" o:spid="_x0000_s1030" type="#_x0000_t202" style="position:absolute;margin-left:162pt;margin-top:13.2pt;width:18pt;height:1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167640</wp:posOffset>
                </wp:positionV>
                <wp:extent cx="228600" cy="228600"/>
                <wp:effectExtent l="9525" t="5715" r="9525" b="13335"/>
                <wp:wrapNone/>
                <wp:docPr id="95" name="Pole tekstow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5" o:spid="_x0000_s1031" type="#_x0000_t202" style="position:absolute;margin-left:2in;margin-top:13.2pt;width:18pt;height:1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167640</wp:posOffset>
                </wp:positionV>
                <wp:extent cx="228600" cy="228600"/>
                <wp:effectExtent l="9525" t="5715" r="9525" b="13335"/>
                <wp:wrapNone/>
                <wp:docPr id="94" name="Pole tekstow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4" o:spid="_x0000_s1032" type="#_x0000_t202" style="position:absolute;margin-left:126pt;margin-top:13.2pt;width:18pt;height:1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167640</wp:posOffset>
                </wp:positionV>
                <wp:extent cx="228600" cy="228600"/>
                <wp:effectExtent l="9525" t="5715" r="9525" b="13335"/>
                <wp:wrapNone/>
                <wp:docPr id="93" name="Pole tekstow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3" o:spid="_x0000_s1033" type="#_x0000_t202" style="position:absolute;margin-left:108pt;margin-top:13.2pt;width:18pt;height:1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167640</wp:posOffset>
                </wp:positionV>
                <wp:extent cx="228600" cy="228600"/>
                <wp:effectExtent l="9525" t="5715" r="9525" b="13335"/>
                <wp:wrapNone/>
                <wp:docPr id="92" name="Pole tekstow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2" o:spid="_x0000_s1034" type="#_x0000_t202" style="position:absolute;margin-left:90pt;margin-top:13.2pt;width:18pt;height:1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167640</wp:posOffset>
                </wp:positionV>
                <wp:extent cx="228600" cy="228600"/>
                <wp:effectExtent l="9525" t="5715" r="9525" b="13335"/>
                <wp:wrapNone/>
                <wp:docPr id="91" name="Pole tekstow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1" o:spid="_x0000_s1035" type="#_x0000_t202" style="position:absolute;margin-left:1in;margin-top:13.2pt;width:18pt;height:1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167640</wp:posOffset>
                </wp:positionV>
                <wp:extent cx="228600" cy="228600"/>
                <wp:effectExtent l="9525" t="5715" r="9525" b="13335"/>
                <wp:wrapNone/>
                <wp:docPr id="90" name="Pole tekstow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0" o:spid="_x0000_s1036" type="#_x0000_t202" style="position:absolute;margin-left:54pt;margin-top:13.2pt;width:18pt;height:1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28600" cy="228600"/>
                <wp:effectExtent l="9525" t="5715" r="9525" b="13335"/>
                <wp:wrapNone/>
                <wp:docPr id="89" name="Pole tekstow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9" o:spid="_x0000_s1037" type="#_x0000_t202" style="position:absolute;margin-left:36pt;margin-top:13.2pt;width:18pt;height:1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167640</wp:posOffset>
                </wp:positionV>
                <wp:extent cx="228600" cy="228600"/>
                <wp:effectExtent l="9525" t="5715" r="9525" b="13335"/>
                <wp:wrapNone/>
                <wp:docPr id="88" name="Pole tekstow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8" o:spid="_x0000_s1038" type="#_x0000_t202" style="position:absolute;margin-left:18pt;margin-top:13.2pt;width:18pt;height:1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167640</wp:posOffset>
                </wp:positionV>
                <wp:extent cx="228600" cy="228600"/>
                <wp:effectExtent l="9525" t="5715" r="9525" b="13335"/>
                <wp:wrapNone/>
                <wp:docPr id="87" name="Pole tekstow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7" o:spid="_x0000_s1039" type="#_x0000_t202" style="position:absolute;margin-left:0;margin-top:13.2pt;width:18pt;height:1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167640</wp:posOffset>
                </wp:positionV>
                <wp:extent cx="0" cy="228600"/>
                <wp:effectExtent l="9525" t="5715" r="9525" b="13335"/>
                <wp:wrapNone/>
                <wp:docPr id="86" name="Łącznik prosty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F055F9" id="Łącznik prosty 8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3.2pt" to="18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167640</wp:posOffset>
                </wp:positionV>
                <wp:extent cx="2514600" cy="228600"/>
                <wp:effectExtent l="9525" t="5715" r="9525" b="13335"/>
                <wp:wrapNone/>
                <wp:docPr id="85" name="Prostokąt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60EF28" id="Prostokąt 85" o:spid="_x0000_s1026" style="position:absolute;margin-left:0;margin-top:13.2pt;width:19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167640</wp:posOffset>
                </wp:positionV>
                <wp:extent cx="0" cy="228600"/>
                <wp:effectExtent l="9525" t="5715" r="9525" b="13335"/>
                <wp:wrapNone/>
                <wp:docPr id="84" name="Łącznik prosty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52EB71" id="Łącznik prosty 8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3.2pt" to="180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167640</wp:posOffset>
                </wp:positionV>
                <wp:extent cx="0" cy="228600"/>
                <wp:effectExtent l="9525" t="5715" r="9525" b="13335"/>
                <wp:wrapNone/>
                <wp:docPr id="83" name="Łącznik prosty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825901" id="Łącznik prosty 8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3.2pt" to="162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167640</wp:posOffset>
                </wp:positionV>
                <wp:extent cx="0" cy="228600"/>
                <wp:effectExtent l="9525" t="5715" r="9525" b="13335"/>
                <wp:wrapNone/>
                <wp:docPr id="82" name="Łącznik prosty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31E976" id="Łącznik prosty 8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3.2pt" to="2in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167640</wp:posOffset>
                </wp:positionV>
                <wp:extent cx="0" cy="228600"/>
                <wp:effectExtent l="9525" t="5715" r="9525" b="13335"/>
                <wp:wrapNone/>
                <wp:docPr id="81" name="Łącznik prosty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1B9C49" id="Łącznik prosty 8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3.2pt" to="126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167640</wp:posOffset>
                </wp:positionV>
                <wp:extent cx="0" cy="228600"/>
                <wp:effectExtent l="9525" t="5715" r="9525" b="13335"/>
                <wp:wrapNone/>
                <wp:docPr id="80" name="Łącznik prosty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082D1A" id="Łącznik prosty 8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3.2pt" to="108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167640</wp:posOffset>
                </wp:positionV>
                <wp:extent cx="0" cy="228600"/>
                <wp:effectExtent l="9525" t="5715" r="9525" b="13335"/>
                <wp:wrapNone/>
                <wp:docPr id="79" name="Łącznik prosty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F220A" id="Łącznik prosty 7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3.2pt" to="90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167640</wp:posOffset>
                </wp:positionV>
                <wp:extent cx="0" cy="228600"/>
                <wp:effectExtent l="9525" t="5715" r="9525" b="13335"/>
                <wp:wrapNone/>
                <wp:docPr id="78" name="Łącznik prosty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EC0417" id="Łącznik prosty 7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3.2pt" to="1in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167640</wp:posOffset>
                </wp:positionV>
                <wp:extent cx="0" cy="228600"/>
                <wp:effectExtent l="9525" t="5715" r="9525" b="13335"/>
                <wp:wrapNone/>
                <wp:docPr id="77" name="Łącznik prosty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F38099" id="Łącznik prosty 7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3.2pt" to="54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0" cy="228600"/>
                <wp:effectExtent l="9525" t="5715" r="9525" b="13335"/>
                <wp:wrapNone/>
                <wp:docPr id="76" name="Łącznik prosty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8319F9" id="Łącznik prosty 7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13.2pt" to="36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"/>
            </w:pict>
          </mc:Fallback>
        </mc:AlternateContent>
      </w:r>
      <w:r w:rsidRPr="00F666D7">
        <w:rPr>
          <w:rFonts w:ascii="Calibri" w:hAnsi="Calibri" w:cs="Calibri"/>
        </w:rPr>
        <w:t>PESEL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</w:rPr>
        <w:t>Data urodzenia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 </w:t>
      </w:r>
      <w:r w:rsidRPr="00F666D7">
        <w:rPr>
          <w:rFonts w:ascii="Calibri" w:hAnsi="Calibri" w:cs="Calibri"/>
        </w:rPr>
        <w:tab/>
        <w:t xml:space="preserve">       Miejsce urodzenia</w:t>
      </w:r>
      <w:r w:rsidRPr="00F666D7">
        <w:rPr>
          <w:rFonts w:ascii="Calibri" w:hAnsi="Calibri" w:cs="Calibri"/>
        </w:rPr>
        <w:tab/>
      </w: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38100</wp:posOffset>
                </wp:positionV>
                <wp:extent cx="3429000" cy="228600"/>
                <wp:effectExtent l="9525" t="9525" r="9525" b="9525"/>
                <wp:wrapNone/>
                <wp:docPr id="75" name="Pole tekstow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5" o:spid="_x0000_s1040" type="#_x0000_t202" style="position:absolute;margin-left:198pt;margin-top:3pt;width:270pt;height:1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38100</wp:posOffset>
                </wp:positionV>
                <wp:extent cx="228600" cy="228600"/>
                <wp:effectExtent l="9525" t="9525" r="9525" b="9525"/>
                <wp:wrapNone/>
                <wp:docPr id="74" name="Pole tekstow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4" o:spid="_x0000_s1041" type="#_x0000_t202" style="position:absolute;margin-left:2in;margin-top:3pt;width:18pt;height:1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38100</wp:posOffset>
                </wp:positionV>
                <wp:extent cx="228600" cy="228600"/>
                <wp:effectExtent l="9525" t="9525" r="9525" b="9525"/>
                <wp:wrapNone/>
                <wp:docPr id="73" name="Pole tekstow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3" o:spid="_x0000_s1042" type="#_x0000_t202" style="position:absolute;margin-left:126pt;margin-top:3pt;width:18pt;height:1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38100</wp:posOffset>
                </wp:positionV>
                <wp:extent cx="228600" cy="228600"/>
                <wp:effectExtent l="9525" t="9525" r="9525" b="9525"/>
                <wp:wrapNone/>
                <wp:docPr id="72" name="Pole tekstow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2" o:spid="_x0000_s1043" type="#_x0000_t202" style="position:absolute;margin-left:99pt;margin-top:3pt;width:18pt;height:1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38100</wp:posOffset>
                </wp:positionV>
                <wp:extent cx="228600" cy="228600"/>
                <wp:effectExtent l="9525" t="9525" r="9525" b="9525"/>
                <wp:wrapNone/>
                <wp:docPr id="71" name="Pole tekstow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1" o:spid="_x0000_s1044" type="#_x0000_t202" style="position:absolute;margin-left:81pt;margin-top:3pt;width:18pt;height:1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38100</wp:posOffset>
                </wp:positionV>
                <wp:extent cx="228600" cy="228600"/>
                <wp:effectExtent l="9525" t="9525" r="9525" b="9525"/>
                <wp:wrapNone/>
                <wp:docPr id="70" name="Pole tekstow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0" o:spid="_x0000_s1045" type="#_x0000_t202" style="position:absolute;margin-left:54pt;margin-top:3pt;width:18pt;height:1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38100</wp:posOffset>
                </wp:positionV>
                <wp:extent cx="228600" cy="228600"/>
                <wp:effectExtent l="9525" t="9525" r="9525" b="9525"/>
                <wp:wrapNone/>
                <wp:docPr id="69" name="Pole tekstow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9" o:spid="_x0000_s1046" type="#_x0000_t202" style="position:absolute;margin-left:36pt;margin-top:3pt;width:18pt;height:1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38100</wp:posOffset>
                </wp:positionV>
                <wp:extent cx="228600" cy="228600"/>
                <wp:effectExtent l="9525" t="9525" r="9525" b="9525"/>
                <wp:wrapNone/>
                <wp:docPr id="68" name="Pole tekstow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8" o:spid="_x0000_s1047" type="#_x0000_t202" style="position:absolute;margin-left:18pt;margin-top:3pt;width:18pt;height:1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228600" cy="228600"/>
                <wp:effectExtent l="9525" t="9525" r="9525" b="9525"/>
                <wp:wrapNone/>
                <wp:docPr id="67" name="Pole tekstow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7" o:spid="_x0000_s1048" type="#_x0000_t202" style="position:absolute;margin-left:0;margin-top:3pt;width:18pt;height:1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38100</wp:posOffset>
                </wp:positionV>
                <wp:extent cx="0" cy="228600"/>
                <wp:effectExtent l="9525" t="9525" r="9525" b="9525"/>
                <wp:wrapNone/>
                <wp:docPr id="66" name="Łącznik prosty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93B1F" id="Łącznik prosty 6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3pt" to="2in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38100</wp:posOffset>
                </wp:positionV>
                <wp:extent cx="457200" cy="228600"/>
                <wp:effectExtent l="9525" t="9525" r="9525" b="9525"/>
                <wp:wrapNone/>
                <wp:docPr id="65" name="Prostokąt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508D62" id="Prostokąt 65" o:spid="_x0000_s1026" style="position:absolute;margin-left:126pt;margin-top:3pt;width:36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38100</wp:posOffset>
                </wp:positionV>
                <wp:extent cx="457200" cy="228600"/>
                <wp:effectExtent l="9525" t="9525" r="9525" b="9525"/>
                <wp:wrapNone/>
                <wp:docPr id="64" name="Prostokąt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711E83" id="Prostokąt 64" o:spid="_x0000_s1026" style="position:absolute;margin-left:81pt;margin-top:3pt;width:36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38100</wp:posOffset>
                </wp:positionV>
                <wp:extent cx="0" cy="228600"/>
                <wp:effectExtent l="9525" t="9525" r="9525" b="9525"/>
                <wp:wrapNone/>
                <wp:docPr id="63" name="Łącznik prosty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26C03A" id="Łącznik prosty 63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pt" to="117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38100</wp:posOffset>
                </wp:positionV>
                <wp:extent cx="0" cy="228600"/>
                <wp:effectExtent l="9525" t="9525" r="9525" b="9525"/>
                <wp:wrapNone/>
                <wp:docPr id="62" name="Łącznik prosty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EC69AE" id="Łącznik prosty 6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3pt" to="9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914400" cy="228600"/>
                <wp:effectExtent l="9525" t="9525" r="9525" b="9525"/>
                <wp:wrapNone/>
                <wp:docPr id="61" name="Prostokąt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8052EE" id="Prostokąt 61" o:spid="_x0000_s1026" style="position:absolute;margin-left:0;margin-top:3pt;width:1in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38100</wp:posOffset>
                </wp:positionV>
                <wp:extent cx="0" cy="228600"/>
                <wp:effectExtent l="9525" t="9525" r="9525" b="9525"/>
                <wp:wrapNone/>
                <wp:docPr id="60" name="Łącznik prosty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6413BF" id="Łącznik prosty 6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3pt" to="54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38100</wp:posOffset>
                </wp:positionV>
                <wp:extent cx="0" cy="228600"/>
                <wp:effectExtent l="9525" t="9525" r="9525" b="9525"/>
                <wp:wrapNone/>
                <wp:docPr id="59" name="Łącznik prosty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B08E36" id="Łącznik prosty 59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pt" to="36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38100</wp:posOffset>
                </wp:positionV>
                <wp:extent cx="0" cy="228600"/>
                <wp:effectExtent l="9525" t="9525" r="9525" b="9525"/>
                <wp:wrapNone/>
                <wp:docPr id="58" name="Łącznik prosty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6560FD" id="Łącznik prosty 5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3pt" to="18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38100</wp:posOffset>
                </wp:positionV>
                <wp:extent cx="3200400" cy="228600"/>
                <wp:effectExtent l="9525" t="9525" r="9525" b="9525"/>
                <wp:wrapNone/>
                <wp:docPr id="57" name="Prostoką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7E5319" id="Prostokąt 57" o:spid="_x0000_s1026" style="position:absolute;margin-left:198pt;margin-top:3pt;width:252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"/>
            </w:pict>
          </mc:Fallback>
        </mc:AlternateContent>
      </w: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  <w:b/>
          <w:u w:val="single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b/>
          <w:u w:val="single"/>
        </w:rPr>
        <w:t>Adres zameldowania dziecka, jeśli jest inny niż adres zamieszkania</w:t>
      </w: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</w:rPr>
        <w:t>Ulica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>nr domu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>nr lokalu</w:t>
      </w: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76835</wp:posOffset>
                </wp:positionV>
                <wp:extent cx="800100" cy="228600"/>
                <wp:effectExtent l="9525" t="10160" r="9525" b="8890"/>
                <wp:wrapNone/>
                <wp:docPr id="56" name="Pole tekstow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6" o:spid="_x0000_s1049" type="#_x0000_t202" style="position:absolute;margin-left:351pt;margin-top:6.05pt;width:63pt;height:1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76835</wp:posOffset>
                </wp:positionV>
                <wp:extent cx="800100" cy="228600"/>
                <wp:effectExtent l="9525" t="10160" r="9525" b="8890"/>
                <wp:wrapNone/>
                <wp:docPr id="55" name="Pole tekstow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5" o:spid="_x0000_s1050" type="#_x0000_t202" style="position:absolute;margin-left:243pt;margin-top:6.05pt;width:63pt;height:1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2628900" cy="228600"/>
                <wp:effectExtent l="9525" t="10160" r="9525" b="8890"/>
                <wp:wrapNone/>
                <wp:docPr id="54" name="Pole tekstow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4" o:spid="_x0000_s1051" type="#_x0000_t202" style="position:absolute;margin-left:0;margin-top:6.05pt;width:207pt;height:1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76835</wp:posOffset>
                </wp:positionV>
                <wp:extent cx="800100" cy="228600"/>
                <wp:effectExtent l="9525" t="10160" r="9525" b="8890"/>
                <wp:wrapNone/>
                <wp:docPr id="53" name="Prostokąt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B39867" id="Prostokąt 53" o:spid="_x0000_s1026" style="position:absolute;margin-left:351pt;margin-top:6.05pt;width:63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76835</wp:posOffset>
                </wp:positionV>
                <wp:extent cx="800100" cy="228600"/>
                <wp:effectExtent l="9525" t="10160" r="9525" b="8890"/>
                <wp:wrapNone/>
                <wp:docPr id="52" name="Prostokąt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15D545" id="Prostokąt 52" o:spid="_x0000_s1026" style="position:absolute;margin-left:243pt;margin-top:6.05pt;width:63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2628900" cy="228600"/>
                <wp:effectExtent l="9525" t="10160" r="9525" b="8890"/>
                <wp:wrapNone/>
                <wp:docPr id="51" name="Prostokąt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9CA930" id="Prostokąt 51" o:spid="_x0000_s1026" style="position:absolute;margin-left:0;margin-top:6.05pt;width:207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"/>
            </w:pict>
          </mc:Fallback>
        </mc:AlternateContent>
      </w: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</w:rPr>
        <w:t>Kod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Miejscowość</w:t>
      </w: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8255</wp:posOffset>
                </wp:positionV>
                <wp:extent cx="4114800" cy="228600"/>
                <wp:effectExtent l="9525" t="8255" r="9525" b="10795"/>
                <wp:wrapNone/>
                <wp:docPr id="50" name="Pole tekstow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0" o:spid="_x0000_s1052" type="#_x0000_t202" style="position:absolute;margin-left:2in;margin-top:.65pt;width:324pt;height:1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8255</wp:posOffset>
                </wp:positionV>
                <wp:extent cx="228600" cy="228600"/>
                <wp:effectExtent l="9525" t="8255" r="9525" b="10795"/>
                <wp:wrapNone/>
                <wp:docPr id="49" name="Pole tekstow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9" o:spid="_x0000_s1053" type="#_x0000_t202" style="position:absolute;margin-left:81pt;margin-top:.65pt;width:18pt;height:1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8255</wp:posOffset>
                </wp:positionV>
                <wp:extent cx="228600" cy="228600"/>
                <wp:effectExtent l="9525" t="8255" r="9525" b="10795"/>
                <wp:wrapNone/>
                <wp:docPr id="48" name="Pole tekstow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8" o:spid="_x0000_s1054" type="#_x0000_t202" style="position:absolute;margin-left:63pt;margin-top:.65pt;width:18pt;height:1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8255</wp:posOffset>
                </wp:positionV>
                <wp:extent cx="228600" cy="228600"/>
                <wp:effectExtent l="9525" t="8255" r="9525" b="10795"/>
                <wp:wrapNone/>
                <wp:docPr id="47" name="Pole tekstow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7" o:spid="_x0000_s1055" type="#_x0000_t202" style="position:absolute;margin-left:45pt;margin-top:.65pt;width:18pt;height:1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8255</wp:posOffset>
                </wp:positionV>
                <wp:extent cx="228600" cy="228600"/>
                <wp:effectExtent l="9525" t="8255" r="9525" b="10795"/>
                <wp:wrapNone/>
                <wp:docPr id="46" name="Pole tekstow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6" o:spid="_x0000_s1056" type="#_x0000_t202" style="position:absolute;margin-left:18pt;margin-top:.65pt;width:18pt;height:1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228600" cy="228600"/>
                <wp:effectExtent l="9525" t="8255" r="9525" b="10795"/>
                <wp:wrapNone/>
                <wp:docPr id="45" name="Pole tekstow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5" o:spid="_x0000_s1057" type="#_x0000_t202" style="position:absolute;margin-left:0;margin-top:.65pt;width:18pt;height:1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8255</wp:posOffset>
                </wp:positionV>
                <wp:extent cx="0" cy="228600"/>
                <wp:effectExtent l="9525" t="8255" r="9525" b="10795"/>
                <wp:wrapNone/>
                <wp:docPr id="44" name="Łącznik prosty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72C36C" id="Łącznik prosty 44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.65pt" to="6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8255</wp:posOffset>
                </wp:positionV>
                <wp:extent cx="0" cy="228600"/>
                <wp:effectExtent l="9525" t="8255" r="9525" b="10795"/>
                <wp:wrapNone/>
                <wp:docPr id="43" name="Łącznik prosty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B2D1B0" id="Łącznik prosty 43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.65pt" to="18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8255</wp:posOffset>
                </wp:positionV>
                <wp:extent cx="457200" cy="228600"/>
                <wp:effectExtent l="9525" t="8255" r="9525" b="10795"/>
                <wp:wrapNone/>
                <wp:docPr id="42" name="Prostoką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03E9ED" id="Prostokąt 42" o:spid="_x0000_s1026" style="position:absolute;margin-left:45pt;margin-top:.65pt;width:36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457200" cy="228600"/>
                <wp:effectExtent l="9525" t="8255" r="9525" b="10795"/>
                <wp:wrapNone/>
                <wp:docPr id="41" name="Prostokąt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229918" id="Prostokąt 41" o:spid="_x0000_s1026" style="position:absolute;margin-left:0;margin-top:.65pt;width:36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8255</wp:posOffset>
                </wp:positionV>
                <wp:extent cx="3886200" cy="228600"/>
                <wp:effectExtent l="9525" t="8255" r="9525" b="10795"/>
                <wp:wrapNone/>
                <wp:docPr id="40" name="Prostokąt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988817" id="Prostokąt 40" o:spid="_x0000_s1026" style="position:absolute;margin-left:2in;margin-top:.65pt;width:306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"/>
            </w:pict>
          </mc:Fallback>
        </mc:AlternateContent>
      </w: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</w:rPr>
        <w:t>Województwo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       Powiat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  Gmina</w:t>
      </w: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53975</wp:posOffset>
                </wp:positionV>
                <wp:extent cx="1828800" cy="228600"/>
                <wp:effectExtent l="9525" t="6350" r="9525" b="12700"/>
                <wp:wrapNone/>
                <wp:docPr id="39" name="Pole tekstow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9" o:spid="_x0000_s1058" type="#_x0000_t202" style="position:absolute;margin-left:324pt;margin-top:4.25pt;width:2in;height:1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53975</wp:posOffset>
                </wp:positionV>
                <wp:extent cx="1828800" cy="228600"/>
                <wp:effectExtent l="9525" t="6350" r="9525" b="12700"/>
                <wp:wrapNone/>
                <wp:docPr id="38" name="Pole tekstow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8" o:spid="_x0000_s1059" type="#_x0000_t202" style="position:absolute;margin-left:162pt;margin-top:4.25pt;width:2in;height:1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53975</wp:posOffset>
                </wp:positionV>
                <wp:extent cx="1828800" cy="228600"/>
                <wp:effectExtent l="9525" t="6350" r="9525" b="12700"/>
                <wp:wrapNone/>
                <wp:docPr id="37" name="Pole tekstow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7" o:spid="_x0000_s1060" type="#_x0000_t202" style="position:absolute;margin-left:0;margin-top:4.25pt;width:2in;height:1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53975</wp:posOffset>
                </wp:positionV>
                <wp:extent cx="1828800" cy="228600"/>
                <wp:effectExtent l="9525" t="6350" r="9525" b="12700"/>
                <wp:wrapNone/>
                <wp:docPr id="36" name="Prostoką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30D54E" id="Prostokąt 36" o:spid="_x0000_s1026" style="position:absolute;margin-left:324pt;margin-top:4.25pt;width:2in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53975</wp:posOffset>
                </wp:positionV>
                <wp:extent cx="1828800" cy="228600"/>
                <wp:effectExtent l="9525" t="6350" r="9525" b="12700"/>
                <wp:wrapNone/>
                <wp:docPr id="35" name="Prostokąt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3E266F" id="Prostokąt 35" o:spid="_x0000_s1026" style="position:absolute;margin-left:162pt;margin-top:4.25pt;width:2in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53975</wp:posOffset>
                </wp:positionV>
                <wp:extent cx="1828800" cy="228600"/>
                <wp:effectExtent l="9525" t="6350" r="9525" b="12700"/>
                <wp:wrapNone/>
                <wp:docPr id="34" name="Prostokąt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5DC24B" id="Prostokąt 34" o:spid="_x0000_s1026" style="position:absolute;margin-left:0;margin-top:4.25pt;width:2in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"/>
            </w:pict>
          </mc:Fallback>
        </mc:AlternateContent>
      </w:r>
    </w:p>
    <w:p w:rsidR="006B40AB" w:rsidRPr="00F666D7" w:rsidRDefault="006B40AB" w:rsidP="006B40AB">
      <w:pPr>
        <w:rPr>
          <w:rFonts w:ascii="Calibri" w:hAnsi="Calibri" w:cs="Calibri"/>
          <w:b/>
          <w:u w:val="single"/>
        </w:rPr>
      </w:pPr>
    </w:p>
    <w:p w:rsidR="006B40AB" w:rsidRPr="00F666D7" w:rsidRDefault="006B40AB" w:rsidP="006B40AB">
      <w:pPr>
        <w:rPr>
          <w:rFonts w:ascii="Calibri" w:hAnsi="Calibri" w:cs="Calibri"/>
          <w:b/>
          <w:u w:val="single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b/>
          <w:u w:val="single"/>
        </w:rPr>
        <w:t>Adres zamieszkania dziecka</w:t>
      </w: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153035</wp:posOffset>
                </wp:positionV>
                <wp:extent cx="1257300" cy="228600"/>
                <wp:effectExtent l="9525" t="10160" r="9525" b="8890"/>
                <wp:wrapNone/>
                <wp:docPr id="33" name="Pole tekstow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3" o:spid="_x0000_s1061" type="#_x0000_t202" style="position:absolute;margin-left:369pt;margin-top:12.05pt;width:99pt;height:1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153035</wp:posOffset>
                </wp:positionV>
                <wp:extent cx="800100" cy="228600"/>
                <wp:effectExtent l="9525" t="10160" r="9525" b="8890"/>
                <wp:wrapNone/>
                <wp:docPr id="32" name="Pole tekstow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2" o:spid="_x0000_s1062" type="#_x0000_t202" style="position:absolute;margin-left:297pt;margin-top:12.05pt;width:63pt;height:1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153035</wp:posOffset>
                </wp:positionV>
                <wp:extent cx="800100" cy="228600"/>
                <wp:effectExtent l="9525" t="10160" r="9525" b="8890"/>
                <wp:wrapNone/>
                <wp:docPr id="31" name="Pole tekstow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1" o:spid="_x0000_s1063" type="#_x0000_t202" style="position:absolute;margin-left:225pt;margin-top:12.05pt;width:63pt;height:1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153035</wp:posOffset>
                </wp:positionV>
                <wp:extent cx="2743200" cy="228600"/>
                <wp:effectExtent l="9525" t="10160" r="9525" b="8890"/>
                <wp:wrapNone/>
                <wp:docPr id="30" name="Prostokąt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7601E6" id="Prostokąt 30" o:spid="_x0000_s1026" style="position:absolute;margin-left:0;margin-top:12.05pt;width:3in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153035</wp:posOffset>
                </wp:positionV>
                <wp:extent cx="2743200" cy="228600"/>
                <wp:effectExtent l="9525" t="10160" r="9525" b="8890"/>
                <wp:wrapNone/>
                <wp:docPr id="29" name="Pole tekstow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9" o:spid="_x0000_s1064" type="#_x0000_t202" style="position:absolute;margin-left:0;margin-top:12.05pt;width:3in;height:1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</w:rPr>
        <w:t>Ulica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    nr domu</w:t>
      </w:r>
      <w:r w:rsidRPr="00F666D7">
        <w:rPr>
          <w:rFonts w:ascii="Calibri" w:hAnsi="Calibri" w:cs="Calibri"/>
        </w:rPr>
        <w:tab/>
        <w:t xml:space="preserve">     nr </w:t>
      </w:r>
      <w:r>
        <w:rPr>
          <w:rFonts w:ascii="Calibri" w:hAnsi="Calibri" w:cs="Calibri"/>
        </w:rPr>
        <w:t xml:space="preserve">lokal              </w:t>
      </w: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</w:rPr>
        <w:t>Kod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>Miejscowość</w:t>
      </w: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23495</wp:posOffset>
                </wp:positionV>
                <wp:extent cx="4114800" cy="228600"/>
                <wp:effectExtent l="9525" t="13970" r="9525" b="5080"/>
                <wp:wrapNone/>
                <wp:docPr id="28" name="Pole tekstow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8" o:spid="_x0000_s1065" type="#_x0000_t202" style="position:absolute;margin-left:2in;margin-top:1.85pt;width:324pt;height:1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23495</wp:posOffset>
                </wp:positionV>
                <wp:extent cx="228600" cy="228600"/>
                <wp:effectExtent l="9525" t="13970" r="9525" b="5080"/>
                <wp:wrapNone/>
                <wp:docPr id="27" name="Pole tekstow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7" o:spid="_x0000_s1066" type="#_x0000_t202" style="position:absolute;margin-left:81pt;margin-top:1.85pt;width:18pt;height:18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23495</wp:posOffset>
                </wp:positionV>
                <wp:extent cx="228600" cy="228600"/>
                <wp:effectExtent l="9525" t="13970" r="9525" b="5080"/>
                <wp:wrapNone/>
                <wp:docPr id="26" name="Pole tekstow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6" o:spid="_x0000_s1067" type="#_x0000_t202" style="position:absolute;margin-left:63pt;margin-top:1.85pt;width:18pt;height:18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23495</wp:posOffset>
                </wp:positionV>
                <wp:extent cx="228600" cy="228600"/>
                <wp:effectExtent l="9525" t="13970" r="9525" b="5080"/>
                <wp:wrapNone/>
                <wp:docPr id="25" name="Pole tekstow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5" o:spid="_x0000_s1068" type="#_x0000_t202" style="position:absolute;margin-left:45pt;margin-top:1.85pt;width:18pt;height:18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23495</wp:posOffset>
                </wp:positionV>
                <wp:extent cx="228600" cy="228600"/>
                <wp:effectExtent l="9525" t="13970" r="9525" b="5080"/>
                <wp:wrapNone/>
                <wp:docPr id="24" name="Pole tekstow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4" o:spid="_x0000_s1069" type="#_x0000_t202" style="position:absolute;margin-left:18pt;margin-top:1.85pt;width:18pt;height:1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23495</wp:posOffset>
                </wp:positionV>
                <wp:extent cx="228600" cy="228600"/>
                <wp:effectExtent l="9525" t="13970" r="9525" b="5080"/>
                <wp:wrapNone/>
                <wp:docPr id="23" name="Pole tekstow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8100" cy="19050"/>
                                  <wp:effectExtent l="0" t="0" r="0" b="0"/>
                                  <wp:docPr id="22" name="Obraz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00" cy="19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3" o:spid="_x0000_s1070" type="#_x0000_t202" style="position:absolute;margin-left:0;margin-top:1.85pt;width:18pt;height:18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">
                <v:textbox>
                  <w:txbxContent>
                    <w:p w:rsidR="006B40AB" w:rsidRDefault="006B40AB" w:rsidP="006B40AB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8100" cy="19050"/>
                            <wp:effectExtent l="0" t="0" r="0" b="0"/>
                            <wp:docPr id="22" name="Obraz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00" cy="19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23495</wp:posOffset>
                </wp:positionV>
                <wp:extent cx="3886200" cy="228600"/>
                <wp:effectExtent l="9525" t="13970" r="9525" b="5080"/>
                <wp:wrapNone/>
                <wp:docPr id="21" name="Prostoką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2BD373" id="Prostokąt 21" o:spid="_x0000_s1026" style="position:absolute;margin-left:2in;margin-top:1.85pt;width:306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"/>
            </w:pict>
          </mc:Fallback>
        </mc:AlternateContent>
      </w: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</w:rPr>
        <w:t>Województwo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       Powiat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  Gmina</w:t>
      </w: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69215</wp:posOffset>
                </wp:positionV>
                <wp:extent cx="1828800" cy="228600"/>
                <wp:effectExtent l="9525" t="12065" r="9525" b="6985"/>
                <wp:wrapNone/>
                <wp:docPr id="20" name="Pole tekstow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0" o:spid="_x0000_s1071" type="#_x0000_t202" style="position:absolute;margin-left:324pt;margin-top:5.45pt;width:2in;height:18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69215</wp:posOffset>
                </wp:positionV>
                <wp:extent cx="1828800" cy="228600"/>
                <wp:effectExtent l="9525" t="12065" r="9525" b="698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9" o:spid="_x0000_s1072" type="#_x0000_t202" style="position:absolute;margin-left:162pt;margin-top:5.45pt;width:2in;height:1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69215</wp:posOffset>
                </wp:positionV>
                <wp:extent cx="1828800" cy="228600"/>
                <wp:effectExtent l="9525" t="12065" r="9525" b="6985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8" o:spid="_x0000_s1073" type="#_x0000_t202" style="position:absolute;margin-left:0;margin-top:5.45pt;width:2in;height:1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69215</wp:posOffset>
                </wp:positionV>
                <wp:extent cx="1828800" cy="228600"/>
                <wp:effectExtent l="9525" t="12065" r="9525" b="6985"/>
                <wp:wrapNone/>
                <wp:docPr id="1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3F97EA" id="Prostokąt 17" o:spid="_x0000_s1026" style="position:absolute;margin-left:324pt;margin-top:5.45pt;width:2in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69215</wp:posOffset>
                </wp:positionV>
                <wp:extent cx="1828800" cy="228600"/>
                <wp:effectExtent l="9525" t="12065" r="9525" b="6985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17DC3" id="Prostokąt 16" o:spid="_x0000_s1026" style="position:absolute;margin-left:162pt;margin-top:5.45pt;width:2in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69215</wp:posOffset>
                </wp:positionV>
                <wp:extent cx="1828800" cy="228600"/>
                <wp:effectExtent l="9525" t="12065" r="9525" b="6985"/>
                <wp:wrapNone/>
                <wp:docPr id="15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8D93F2" id="Prostokąt 15" o:spid="_x0000_s1026" style="position:absolute;margin-left:0;margin-top:5.45pt;width:2in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"/>
            </w:pict>
          </mc:Fallback>
        </mc:AlternateContent>
      </w: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Default="006B40AB" w:rsidP="006B40AB">
      <w:pPr>
        <w:rPr>
          <w:rFonts w:ascii="Calibri" w:hAnsi="Calibri" w:cs="Calibri"/>
          <w:b/>
          <w:u w:val="single"/>
        </w:rPr>
      </w:pPr>
    </w:p>
    <w:p w:rsidR="006B40AB" w:rsidRPr="00F666D7" w:rsidRDefault="006B40AB" w:rsidP="006B40AB">
      <w:pPr>
        <w:rPr>
          <w:rFonts w:ascii="Calibri" w:hAnsi="Calibri" w:cs="Calibri"/>
          <w:b/>
          <w:u w:val="single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b/>
          <w:u w:val="single"/>
        </w:rPr>
        <w:lastRenderedPageBreak/>
        <w:t>Dane rodziców/opiekunów:</w:t>
      </w: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168275</wp:posOffset>
                </wp:positionV>
                <wp:extent cx="1828800" cy="228600"/>
                <wp:effectExtent l="9525" t="6350" r="9525" b="1270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4" o:spid="_x0000_s1074" type="#_x0000_t202" style="position:absolute;margin-left:324pt;margin-top:13.25pt;width:2in;height:18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168275</wp:posOffset>
                </wp:positionV>
                <wp:extent cx="2057400" cy="228600"/>
                <wp:effectExtent l="9525" t="6350" r="9525" b="1270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3" o:spid="_x0000_s1075" type="#_x0000_t202" style="position:absolute;margin-left:2in;margin-top:13.25pt;width:162pt;height:18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168275</wp:posOffset>
                </wp:positionV>
                <wp:extent cx="1600200" cy="228600"/>
                <wp:effectExtent l="9525" t="6350" r="9525" b="1270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B71E88" id="Prostokąt 12" o:spid="_x0000_s1026" style="position:absolute;margin-left:0;margin-top:13.25pt;width:126pt;height:1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168275</wp:posOffset>
                </wp:positionV>
                <wp:extent cx="2057400" cy="228600"/>
                <wp:effectExtent l="9525" t="6350" r="9525" b="12700"/>
                <wp:wrapNone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486D0A" id="Prostokąt 11" o:spid="_x0000_s1026" style="position:absolute;margin-left:2in;margin-top:13.25pt;width:162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168275</wp:posOffset>
                </wp:positionV>
                <wp:extent cx="1600200" cy="228600"/>
                <wp:effectExtent l="9525" t="6350" r="9525" b="12700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D5C2D4" id="Prostokąt 10" o:spid="_x0000_s1026" style="position:absolute;margin-left:324pt;margin-top:13.25pt;width:126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168275</wp:posOffset>
                </wp:positionV>
                <wp:extent cx="1600200" cy="228600"/>
                <wp:effectExtent l="9525" t="6350" r="9525" b="1270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377BA" id="Prostokąt 9" o:spid="_x0000_s1026" style="position:absolute;margin-left:0;margin-top:13.25pt;width:126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"/>
            </w:pict>
          </mc:Fallback>
        </mc:AlternateContent>
      </w:r>
      <w:r w:rsidRPr="00F666D7">
        <w:rPr>
          <w:rFonts w:ascii="Calibri" w:hAnsi="Calibri" w:cs="Calibri"/>
        </w:rPr>
        <w:t>Imię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                        Nazwisko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             Telefon (matki)</w:t>
      </w: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</w:p>
    <w:p w:rsidR="006B40AB" w:rsidRPr="00F666D7" w:rsidRDefault="006B40AB" w:rsidP="006B40AB">
      <w:pPr>
        <w:rPr>
          <w:rFonts w:ascii="Calibri" w:hAnsi="Calibri" w:cs="Calibri"/>
        </w:rPr>
      </w:pP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213995</wp:posOffset>
                </wp:positionV>
                <wp:extent cx="2057400" cy="228600"/>
                <wp:effectExtent l="9525" t="13970" r="9525" b="508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" o:spid="_x0000_s1076" type="#_x0000_t202" style="position:absolute;margin-left:2in;margin-top:16.85pt;width:162pt;height:18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213995</wp:posOffset>
                </wp:positionV>
                <wp:extent cx="1600200" cy="228600"/>
                <wp:effectExtent l="9525" t="13970" r="9525" b="508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77" type="#_x0000_t202" style="position:absolute;margin-left:0;margin-top:16.85pt;width:126pt;height:1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213995</wp:posOffset>
                </wp:positionV>
                <wp:extent cx="1600200" cy="228600"/>
                <wp:effectExtent l="9525" t="13970" r="9525" b="508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DF4AF8" id="Prostokąt 5" o:spid="_x0000_s1026" style="position:absolute;margin-left:0;margin-top:16.85pt;width:126pt;height:18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213995</wp:posOffset>
                </wp:positionV>
                <wp:extent cx="2057400" cy="228600"/>
                <wp:effectExtent l="9525" t="13970" r="9525" b="508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CFE3B0" id="Prostokąt 4" o:spid="_x0000_s1026" style="position:absolute;margin-left:2in;margin-top:16.85pt;width:162pt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213995</wp:posOffset>
                </wp:positionV>
                <wp:extent cx="1600200" cy="228600"/>
                <wp:effectExtent l="9525" t="13970" r="9525" b="508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54B2A2" id="Prostokąt 3" o:spid="_x0000_s1026" style="position:absolute;margin-left:324pt;margin-top:16.85pt;width:126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"/>
            </w:pict>
          </mc:Fallback>
        </mc:AlternateContent>
      </w: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213995</wp:posOffset>
                </wp:positionV>
                <wp:extent cx="1600200" cy="228600"/>
                <wp:effectExtent l="9525" t="13970" r="9525" b="508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74C19" id="Prostokąt 2" o:spid="_x0000_s1026" style="position:absolute;margin-left:0;margin-top:16.85pt;width:126pt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"/>
            </w:pict>
          </mc:Fallback>
        </mc:AlternateContent>
      </w:r>
      <w:r w:rsidRPr="00F666D7">
        <w:rPr>
          <w:rFonts w:ascii="Calibri" w:hAnsi="Calibri" w:cs="Calibri"/>
        </w:rPr>
        <w:t>Imię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                        Nazwisko</w:t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</w:r>
      <w:r w:rsidRPr="00F666D7">
        <w:rPr>
          <w:rFonts w:ascii="Calibri" w:hAnsi="Calibri" w:cs="Calibri"/>
        </w:rPr>
        <w:tab/>
        <w:t xml:space="preserve">              Telefon (ojca)</w:t>
      </w:r>
      <w:r w:rsidRPr="00F666D7">
        <w:rPr>
          <w:rFonts w:ascii="Calibri" w:hAnsi="Calibri" w:cs="Calibri"/>
        </w:rPr>
        <w:tab/>
      </w:r>
    </w:p>
    <w:p w:rsidR="006B40AB" w:rsidRPr="00F666D7" w:rsidRDefault="006B40AB" w:rsidP="006B40AB">
      <w:pPr>
        <w:rPr>
          <w:rFonts w:ascii="Calibri" w:hAnsi="Calibri" w:cs="Calibri"/>
          <w:b/>
        </w:rPr>
      </w:pPr>
      <w:r w:rsidRPr="00F666D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38735</wp:posOffset>
                </wp:positionV>
                <wp:extent cx="1828800" cy="228600"/>
                <wp:effectExtent l="9525" t="10160" r="9525" b="889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0AB" w:rsidRDefault="006B40AB" w:rsidP="006B4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78" type="#_x0000_t202" style="position:absolute;margin-left:324pt;margin-top:3.05pt;width:2in;height:18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">
                <v:textbox>
                  <w:txbxContent>
                    <w:p w:rsidR="006B40AB" w:rsidRDefault="006B40AB" w:rsidP="006B40AB"/>
                  </w:txbxContent>
                </v:textbox>
              </v:shape>
            </w:pict>
          </mc:Fallback>
        </mc:AlternateContent>
      </w:r>
    </w:p>
    <w:p w:rsidR="006B40AB" w:rsidRPr="00F666D7" w:rsidRDefault="006B40AB" w:rsidP="006B40AB">
      <w:pPr>
        <w:rPr>
          <w:rFonts w:ascii="Calibri" w:hAnsi="Calibri" w:cs="Calibri"/>
          <w:b/>
        </w:rPr>
      </w:pPr>
    </w:p>
    <w:p w:rsidR="006B40AB" w:rsidRPr="00F666D7" w:rsidRDefault="006B40AB" w:rsidP="006B40AB">
      <w:pPr>
        <w:autoSpaceDE w:val="0"/>
        <w:autoSpaceDN w:val="0"/>
        <w:adjustRightInd w:val="0"/>
        <w:rPr>
          <w:rFonts w:ascii="Calibri" w:hAnsi="Calibri" w:cs="Calibri"/>
          <w:b/>
          <w:bCs/>
          <w:i/>
          <w:color w:val="000000"/>
          <w:sz w:val="22"/>
          <w:szCs w:val="22"/>
        </w:rPr>
      </w:pPr>
      <w:r w:rsidRPr="00F666D7">
        <w:rPr>
          <w:rFonts w:ascii="Calibri" w:hAnsi="Calibri" w:cs="Calibri"/>
          <w:b/>
          <w:bCs/>
          <w:i/>
          <w:color w:val="000000"/>
          <w:sz w:val="22"/>
          <w:szCs w:val="22"/>
        </w:rPr>
        <w:t>Wypełnia rodzic, którego dziecko zameldowane jest poza obwodem szkoły</w:t>
      </w:r>
    </w:p>
    <w:p w:rsidR="006B40AB" w:rsidRPr="00F666D7" w:rsidRDefault="006B40AB" w:rsidP="006B40AB">
      <w:pPr>
        <w:autoSpaceDE w:val="0"/>
        <w:autoSpaceDN w:val="0"/>
        <w:adjustRightInd w:val="0"/>
        <w:rPr>
          <w:rFonts w:ascii="Calibri" w:hAnsi="Calibri" w:cs="Calibri"/>
          <w:b/>
          <w:bCs/>
          <w:i/>
          <w:color w:val="000000"/>
          <w:sz w:val="22"/>
          <w:szCs w:val="22"/>
        </w:rPr>
      </w:pPr>
    </w:p>
    <w:p w:rsidR="006B40AB" w:rsidRPr="00F666D7" w:rsidRDefault="006B40AB" w:rsidP="006B40AB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  <w:u w:val="single"/>
        </w:rPr>
      </w:pPr>
      <w:r w:rsidRPr="00F666D7">
        <w:rPr>
          <w:rFonts w:ascii="Calibri" w:hAnsi="Calibri" w:cs="Calibri"/>
          <w:b/>
          <w:bCs/>
          <w:color w:val="000000"/>
          <w:sz w:val="22"/>
          <w:szCs w:val="22"/>
          <w:u w:val="single"/>
        </w:rPr>
        <w:t>Dane o macierzystej szkole obwodowej</w:t>
      </w:r>
    </w:p>
    <w:p w:rsidR="006B40AB" w:rsidRPr="00F666D7" w:rsidRDefault="006B40AB" w:rsidP="006B40AB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  <w:u w:val="single"/>
        </w:rPr>
      </w:pPr>
    </w:p>
    <w:p w:rsidR="006B40AB" w:rsidRPr="00F666D7" w:rsidRDefault="006B40AB" w:rsidP="006B40AB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F666D7">
        <w:rPr>
          <w:rFonts w:ascii="Calibri" w:hAnsi="Calibri" w:cs="Calibri"/>
          <w:bCs/>
          <w:color w:val="000000"/>
          <w:sz w:val="22"/>
          <w:szCs w:val="22"/>
        </w:rPr>
        <w:t>Pełna nazwa szkoły podstawowej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5"/>
      </w:tblGrid>
      <w:tr w:rsidR="006B40AB" w:rsidRPr="00F666D7" w:rsidTr="009325F9">
        <w:tc>
          <w:tcPr>
            <w:tcW w:w="9778" w:type="dxa"/>
          </w:tcPr>
          <w:p w:rsidR="006B40AB" w:rsidRPr="00F666D7" w:rsidRDefault="006B40AB" w:rsidP="009325F9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  <w:p w:rsidR="006B40AB" w:rsidRPr="00F666D7" w:rsidRDefault="006B40AB" w:rsidP="009325F9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  <w:p w:rsidR="006B40AB" w:rsidRPr="00F666D7" w:rsidRDefault="006B40AB" w:rsidP="009325F9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  <w:p w:rsidR="006B40AB" w:rsidRPr="00F666D7" w:rsidRDefault="006B40AB" w:rsidP="009325F9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  <w:p w:rsidR="006B40AB" w:rsidRPr="00F666D7" w:rsidRDefault="006B40AB" w:rsidP="009325F9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</w:tc>
      </w:tr>
    </w:tbl>
    <w:p w:rsidR="006B40AB" w:rsidRPr="00F666D7" w:rsidRDefault="006B40AB" w:rsidP="006B40AB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6B40AB" w:rsidRPr="00F666D7" w:rsidRDefault="006B40AB" w:rsidP="006B40AB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F666D7">
        <w:rPr>
          <w:rFonts w:ascii="Calibri" w:hAnsi="Calibri" w:cs="Calibri"/>
          <w:bCs/>
          <w:color w:val="000000"/>
          <w:sz w:val="22"/>
          <w:szCs w:val="22"/>
        </w:rPr>
        <w:t>Adres szkoły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5"/>
      </w:tblGrid>
      <w:tr w:rsidR="006B40AB" w:rsidRPr="00F666D7" w:rsidTr="009325F9">
        <w:tc>
          <w:tcPr>
            <w:tcW w:w="9778" w:type="dxa"/>
          </w:tcPr>
          <w:p w:rsidR="006B40AB" w:rsidRPr="00F666D7" w:rsidRDefault="006B40AB" w:rsidP="009325F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6B40AB" w:rsidRPr="00F666D7" w:rsidRDefault="006B40AB" w:rsidP="009325F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6B40AB" w:rsidRPr="00F666D7" w:rsidRDefault="006B40AB" w:rsidP="009325F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6B40AB" w:rsidRPr="00F666D7" w:rsidRDefault="006B40AB" w:rsidP="009325F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6B40AB" w:rsidRPr="00F666D7" w:rsidRDefault="006B40AB" w:rsidP="009325F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6B40AB" w:rsidRDefault="006B40AB" w:rsidP="006B40AB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6B40AB" w:rsidRPr="00F666D7" w:rsidRDefault="006B40AB" w:rsidP="006B40AB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6B40AB" w:rsidRPr="00F666D7" w:rsidRDefault="006B40AB" w:rsidP="006B40AB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F666D7">
        <w:rPr>
          <w:rFonts w:ascii="Calibri" w:hAnsi="Calibri" w:cs="Calibri"/>
          <w:b/>
          <w:bCs/>
          <w:color w:val="000000"/>
          <w:sz w:val="22"/>
          <w:szCs w:val="22"/>
        </w:rPr>
        <w:t>DODATKOWE WAŻNE INFORMACJE O DZIECKU:</w:t>
      </w:r>
    </w:p>
    <w:p w:rsidR="006B40AB" w:rsidRPr="006B40AB" w:rsidRDefault="006B40AB" w:rsidP="006B40AB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F666D7">
        <w:rPr>
          <w:rFonts w:ascii="Calibri" w:hAnsi="Calibri" w:cs="Calibri"/>
          <w:color w:val="000000"/>
        </w:rPr>
        <w:t xml:space="preserve">np. stałe choroby, wady rozwojowe, alergie </w:t>
      </w:r>
      <w:r>
        <w:rPr>
          <w:rFonts w:ascii="Calibri" w:hAnsi="Calibri" w:cs="Calibri"/>
          <w:color w:val="000000"/>
        </w:rPr>
        <w:t xml:space="preserve">itp. </w:t>
      </w:r>
      <w:r>
        <w:rPr>
          <w:rFonts w:ascii="Calibri" w:hAnsi="Calibri" w:cs="Calibri"/>
          <w:b/>
          <w:bCs/>
          <w:color w:val="000000"/>
        </w:rPr>
        <w:t>…</w:t>
      </w:r>
      <w:r w:rsidRPr="00F666D7">
        <w:rPr>
          <w:rFonts w:ascii="Calibri" w:hAnsi="Calibri" w:cs="Calibri"/>
          <w:b/>
          <w:bCs/>
          <w:color w:val="000000"/>
        </w:rPr>
        <w:t>…………………………………………………………………….........................................................................................................................................................………………………………………………………………………………………</w:t>
      </w:r>
      <w:r>
        <w:rPr>
          <w:rFonts w:ascii="Calibri" w:hAnsi="Calibri" w:cs="Calibri"/>
          <w:b/>
          <w:bCs/>
          <w:color w:val="000000"/>
        </w:rPr>
        <w:t>……………………………………………….</w:t>
      </w:r>
      <w:r w:rsidRPr="00F666D7">
        <w:rPr>
          <w:rFonts w:ascii="Calibri" w:hAnsi="Calibri" w:cs="Calibri"/>
          <w:b/>
          <w:bCs/>
          <w:color w:val="000000"/>
        </w:rPr>
        <w:t>……</w:t>
      </w:r>
      <w:r>
        <w:rPr>
          <w:rFonts w:ascii="Calibri" w:hAnsi="Calibri" w:cs="Calibri"/>
          <w:b/>
          <w:bCs/>
          <w:color w:val="000000"/>
        </w:rPr>
        <w:t>……………………………………………………….</w:t>
      </w:r>
      <w:r w:rsidRPr="00F666D7">
        <w:rPr>
          <w:rFonts w:ascii="Calibri" w:hAnsi="Calibri" w:cs="Calibri"/>
          <w:b/>
          <w:bCs/>
          <w:color w:val="000000"/>
        </w:rPr>
        <w:t>……</w:t>
      </w:r>
    </w:p>
    <w:p w:rsidR="006B40AB" w:rsidRDefault="006B40AB" w:rsidP="006B40AB">
      <w:pPr>
        <w:autoSpaceDE w:val="0"/>
        <w:autoSpaceDN w:val="0"/>
        <w:adjustRightInd w:val="0"/>
        <w:ind w:left="3540" w:firstLine="708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6B40AB" w:rsidRPr="00F666D7" w:rsidRDefault="006B40AB" w:rsidP="006B40AB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</w:p>
    <w:p w:rsidR="006B40AB" w:rsidRPr="00F666D7" w:rsidRDefault="006B40AB" w:rsidP="006B40AB">
      <w:pPr>
        <w:autoSpaceDE w:val="0"/>
        <w:autoSpaceDN w:val="0"/>
        <w:adjustRightInd w:val="0"/>
        <w:ind w:left="3540" w:firstLine="708"/>
        <w:rPr>
          <w:rFonts w:ascii="Calibri" w:hAnsi="Calibri" w:cs="Calibri"/>
          <w:b/>
          <w:bCs/>
          <w:color w:val="000000"/>
        </w:rPr>
      </w:pPr>
      <w:r w:rsidRPr="00F666D7">
        <w:rPr>
          <w:rFonts w:ascii="Calibri" w:hAnsi="Calibri" w:cs="Calibri"/>
          <w:b/>
          <w:bCs/>
          <w:color w:val="000000"/>
        </w:rPr>
        <w:t>……………</w:t>
      </w:r>
      <w:r>
        <w:rPr>
          <w:rFonts w:ascii="Calibri" w:hAnsi="Calibri" w:cs="Calibri"/>
          <w:b/>
          <w:bCs/>
          <w:color w:val="000000"/>
        </w:rPr>
        <w:t>…………</w:t>
      </w:r>
      <w:r w:rsidRPr="00F666D7">
        <w:rPr>
          <w:rFonts w:ascii="Calibri" w:hAnsi="Calibri" w:cs="Calibri"/>
          <w:b/>
          <w:bCs/>
          <w:color w:val="000000"/>
        </w:rPr>
        <w:t>…………………………………………….</w:t>
      </w:r>
    </w:p>
    <w:p w:rsidR="006B40AB" w:rsidRDefault="006B40AB" w:rsidP="006B40AB">
      <w:pPr>
        <w:autoSpaceDE w:val="0"/>
        <w:autoSpaceDN w:val="0"/>
        <w:adjustRightInd w:val="0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</w:rPr>
        <w:t xml:space="preserve">                                                                            </w:t>
      </w:r>
      <w:r w:rsidRPr="00F666D7">
        <w:rPr>
          <w:rFonts w:ascii="Calibri" w:hAnsi="Calibri" w:cs="Calibri"/>
          <w:color w:val="000000"/>
        </w:rPr>
        <w:t>(</w:t>
      </w:r>
      <w:r w:rsidRPr="00F666D7">
        <w:rPr>
          <w:rFonts w:ascii="Calibri" w:hAnsi="Calibri" w:cs="Calibri"/>
          <w:color w:val="000000"/>
          <w:sz w:val="20"/>
          <w:szCs w:val="20"/>
        </w:rPr>
        <w:t>data i czytelny podp</w:t>
      </w:r>
      <w:r>
        <w:rPr>
          <w:rFonts w:ascii="Calibri" w:hAnsi="Calibri" w:cs="Calibri"/>
          <w:color w:val="000000"/>
          <w:sz w:val="20"/>
          <w:szCs w:val="20"/>
        </w:rPr>
        <w:t>is rodziców /prawnych opiekunów)</w:t>
      </w:r>
    </w:p>
    <w:p w:rsidR="006B40AB" w:rsidRDefault="006B40AB" w:rsidP="006B40AB">
      <w:pPr>
        <w:autoSpaceDE w:val="0"/>
        <w:autoSpaceDN w:val="0"/>
        <w:adjustRightInd w:val="0"/>
        <w:rPr>
          <w:rFonts w:ascii="Calibri" w:hAnsi="Calibri" w:cs="Calibri"/>
          <w:color w:val="000000"/>
          <w:sz w:val="20"/>
          <w:szCs w:val="20"/>
        </w:rPr>
      </w:pPr>
    </w:p>
    <w:p w:rsidR="006B40AB" w:rsidRPr="00F666D7" w:rsidRDefault="006B40AB" w:rsidP="006B40AB">
      <w:pPr>
        <w:autoSpaceDE w:val="0"/>
        <w:autoSpaceDN w:val="0"/>
        <w:adjustRightInd w:val="0"/>
        <w:ind w:left="4248" w:firstLine="708"/>
        <w:rPr>
          <w:rFonts w:ascii="Calibri" w:hAnsi="Calibri" w:cs="Calibri"/>
          <w:color w:val="000000"/>
          <w:sz w:val="20"/>
          <w:szCs w:val="20"/>
        </w:rPr>
      </w:pPr>
    </w:p>
    <w:p w:rsidR="006B40AB" w:rsidRPr="006B40AB" w:rsidRDefault="006B40AB" w:rsidP="006B40AB">
      <w:pPr>
        <w:autoSpaceDE w:val="0"/>
        <w:autoSpaceDN w:val="0"/>
        <w:adjustRightInd w:val="0"/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DA77FC">
        <w:rPr>
          <w:rFonts w:ascii="Calibri" w:hAnsi="Calibri" w:cs="Calibri"/>
          <w:bCs/>
          <w:color w:val="000000"/>
          <w:sz w:val="20"/>
          <w:szCs w:val="20"/>
        </w:rPr>
        <w:t>Oświadczam, że dane przedłożone w niniejszym zgłoszeniu są zgodne ze stanem faktycznym. Niniejszym wyrażam zgodę na przetwarzanie danych osobowych zawartych w zgłoszeniu w celu przeprowadzenia procedury rekrutacji do szkoły tym w systemach informatycznych. Nadto w przypadku zakończenia rekrutacji z wynikiem pozytywnym, wyrażam zgodę na przekazanie tych danych szkole oraz organowi założycielskiemu i organowi uprawnionemu do zandru nad jednostkami oświatowymi w zakresie związanym z procesem kształcenia i przetwarzania tych danych przez te podmioty. Przetwarzanie danych odbywać się będzie zgodnie z ustawą o ochronie danych osobowych (tj. Dz. U. 2020r. Nr 101 poz. 926, z późn. zm.). Przyjmuję do wiadomości, że przysługuje mi prawo wglądu do przetwarzanych danych osobowych i ich poprawiania w siedzibie właściwej szkoły.</w:t>
      </w:r>
      <w:r>
        <w:rPr>
          <w:rFonts w:ascii="Calibri" w:hAnsi="Calibri" w:cs="Calibri"/>
          <w:bCs/>
          <w:color w:val="000000"/>
          <w:sz w:val="20"/>
          <w:szCs w:val="20"/>
        </w:rPr>
        <w:br/>
      </w:r>
    </w:p>
    <w:p w:rsidR="006B40AB" w:rsidRDefault="006B40AB" w:rsidP="006B40AB">
      <w:pPr>
        <w:autoSpaceDE w:val="0"/>
        <w:autoSpaceDN w:val="0"/>
        <w:adjustRightInd w:val="0"/>
        <w:ind w:left="4956"/>
        <w:rPr>
          <w:rFonts w:ascii="Calibri" w:hAnsi="Calibri" w:cs="Calibri"/>
          <w:color w:val="000000"/>
          <w:sz w:val="20"/>
          <w:szCs w:val="20"/>
        </w:rPr>
      </w:pPr>
      <w:r w:rsidRPr="00F666D7">
        <w:rPr>
          <w:rFonts w:ascii="Calibri" w:hAnsi="Calibri" w:cs="Calibri"/>
          <w:b/>
          <w:bCs/>
          <w:color w:val="000000"/>
        </w:rPr>
        <w:t>……</w:t>
      </w:r>
      <w:r>
        <w:rPr>
          <w:rFonts w:ascii="Calibri" w:hAnsi="Calibri" w:cs="Calibri"/>
          <w:b/>
          <w:bCs/>
          <w:color w:val="000000"/>
        </w:rPr>
        <w:t>…</w:t>
      </w:r>
      <w:r w:rsidRPr="00F666D7">
        <w:rPr>
          <w:rFonts w:ascii="Calibri" w:hAnsi="Calibri" w:cs="Calibri"/>
          <w:b/>
          <w:bCs/>
          <w:color w:val="000000"/>
        </w:rPr>
        <w:t>………</w:t>
      </w:r>
      <w:r>
        <w:rPr>
          <w:rFonts w:ascii="Calibri" w:hAnsi="Calibri" w:cs="Calibri"/>
          <w:b/>
          <w:bCs/>
          <w:color w:val="000000"/>
        </w:rPr>
        <w:t>…………………….</w:t>
      </w:r>
      <w:r w:rsidRPr="00F666D7">
        <w:rPr>
          <w:rFonts w:ascii="Calibri" w:hAnsi="Calibri" w:cs="Calibri"/>
          <w:b/>
          <w:bCs/>
          <w:color w:val="000000"/>
        </w:rPr>
        <w:t>………………………....</w:t>
      </w:r>
      <w:r>
        <w:rPr>
          <w:rFonts w:ascii="Calibri" w:hAnsi="Calibri" w:cs="Calibri"/>
          <w:b/>
          <w:bCs/>
          <w:color w:val="000000"/>
        </w:rPr>
        <w:br/>
      </w:r>
      <w:r>
        <w:rPr>
          <w:rFonts w:ascii="Calibri" w:hAnsi="Calibri" w:cs="Calibri"/>
          <w:color w:val="000000"/>
          <w:sz w:val="20"/>
          <w:szCs w:val="20"/>
        </w:rPr>
        <w:t xml:space="preserve">        </w:t>
      </w:r>
      <w:r w:rsidRPr="00F666D7">
        <w:rPr>
          <w:rFonts w:ascii="Calibri" w:hAnsi="Calibri" w:cs="Calibri"/>
          <w:color w:val="000000"/>
          <w:sz w:val="20"/>
          <w:szCs w:val="20"/>
        </w:rPr>
        <w:t>data i czytelny podpis rodziców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F666D7">
        <w:rPr>
          <w:rFonts w:ascii="Calibri" w:hAnsi="Calibri" w:cs="Calibri"/>
          <w:color w:val="000000"/>
          <w:sz w:val="20"/>
          <w:szCs w:val="20"/>
        </w:rPr>
        <w:t xml:space="preserve">( prawnych </w:t>
      </w:r>
      <w:r>
        <w:rPr>
          <w:rFonts w:ascii="Calibri" w:hAnsi="Calibri" w:cs="Calibri"/>
          <w:color w:val="000000"/>
          <w:sz w:val="20"/>
          <w:szCs w:val="20"/>
        </w:rPr>
        <w:t xml:space="preserve">         </w:t>
      </w:r>
    </w:p>
    <w:p w:rsidR="006B40AB" w:rsidRPr="00F666D7" w:rsidRDefault="006B40AB" w:rsidP="006B40AB">
      <w:pPr>
        <w:autoSpaceDE w:val="0"/>
        <w:autoSpaceDN w:val="0"/>
        <w:adjustRightInd w:val="0"/>
        <w:ind w:left="4956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                                 </w:t>
      </w:r>
      <w:r w:rsidRPr="00F666D7">
        <w:rPr>
          <w:rFonts w:ascii="Calibri" w:hAnsi="Calibri" w:cs="Calibri"/>
          <w:color w:val="000000"/>
          <w:sz w:val="20"/>
          <w:szCs w:val="20"/>
        </w:rPr>
        <w:t>opiekunów)</w:t>
      </w:r>
    </w:p>
    <w:p w:rsidR="004E5B75" w:rsidRPr="00D54B2C" w:rsidRDefault="004E5B75" w:rsidP="00D54B2C">
      <w:pPr>
        <w:spacing w:line="360" w:lineRule="auto"/>
        <w:rPr>
          <w:rFonts w:asciiTheme="minorHAnsi" w:hAnsiTheme="minorHAnsi" w:cstheme="minorHAnsi"/>
        </w:rPr>
      </w:pPr>
      <w:bookmarkStart w:id="0" w:name="_GoBack"/>
      <w:bookmarkEnd w:id="0"/>
    </w:p>
    <w:sectPr w:rsidR="004E5B75" w:rsidRPr="00D54B2C" w:rsidSect="00260848">
      <w:footerReference w:type="default" r:id="rId9"/>
      <w:pgSz w:w="11906" w:h="16838"/>
      <w:pgMar w:top="1417" w:right="1274" w:bottom="1818" w:left="1417" w:header="0" w:footer="2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F10" w:rsidRDefault="00A47F10">
      <w:r>
        <w:separator/>
      </w:r>
    </w:p>
  </w:endnote>
  <w:endnote w:type="continuationSeparator" w:id="0">
    <w:p w:rsidR="00A47F10" w:rsidRDefault="00A47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ork Sans;sans-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4607"/>
      <w:gridCol w:w="4608"/>
    </w:tblGrid>
    <w:tr w:rsidR="004E5B75">
      <w:tc>
        <w:tcPr>
          <w:tcW w:w="4182" w:type="dxa"/>
        </w:tcPr>
        <w:p w:rsidR="004E5B75" w:rsidRDefault="00AB7FA5">
          <w:pPr>
            <w:pStyle w:val="Zawartotabeli"/>
            <w:rPr>
              <w:sz w:val="16"/>
              <w:szCs w:val="16"/>
            </w:rPr>
          </w:pPr>
          <w:r>
            <w:rPr>
              <w:noProof/>
              <w:sz w:val="16"/>
              <w:szCs w:val="16"/>
            </w:rPr>
            <w:drawing>
              <wp:anchor distT="0" distB="0" distL="0" distR="0" simplePos="0" relativeHeight="2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69850</wp:posOffset>
                </wp:positionV>
                <wp:extent cx="2585720" cy="614680"/>
                <wp:effectExtent l="0" t="0" r="0" b="0"/>
                <wp:wrapSquare wrapText="largest"/>
                <wp:docPr id="7" name="Obraz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85720" cy="614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182" w:type="dxa"/>
          <w:vAlign w:val="center"/>
        </w:tcPr>
        <w:p w:rsidR="004E5B75" w:rsidRDefault="004E5B75">
          <w:pPr>
            <w:pStyle w:val="Zawartotabeli"/>
            <w:widowControl/>
            <w:rPr>
              <w:rStyle w:val="Pogrubienie"/>
              <w:rFonts w:ascii="Work Sans;sans-serif" w:hAnsi="Work Sans;sans-serif"/>
              <w:b w:val="0"/>
              <w:color w:val="000000"/>
              <w:sz w:val="16"/>
              <w:szCs w:val="16"/>
            </w:rPr>
          </w:pPr>
        </w:p>
        <w:p w:rsidR="004E5B75" w:rsidRDefault="00AB7FA5">
          <w:pPr>
            <w:pStyle w:val="Zawartotabeli"/>
            <w:widowControl/>
          </w:pPr>
          <w:r>
            <w:rPr>
              <w:rStyle w:val="Pogrubienie"/>
              <w:rFonts w:ascii="Work Sans;sans-serif" w:hAnsi="Work Sans;sans-serif"/>
              <w:color w:val="000000"/>
              <w:sz w:val="16"/>
              <w:szCs w:val="16"/>
            </w:rPr>
            <w:t>98-160Sędziejowice, ul. Powstańców 1863 roku nr 6</w:t>
          </w:r>
          <w:r>
            <w:rPr>
              <w:rStyle w:val="Pogrubienie"/>
              <w:rFonts w:ascii="Work Sans;sans-serif" w:hAnsi="Work Sans;sans-serif"/>
              <w:b w:val="0"/>
              <w:color w:val="000000"/>
              <w:sz w:val="16"/>
              <w:szCs w:val="16"/>
            </w:rPr>
            <w:br/>
            <w:t>tel. 43 67 710 27, 43 67 710 20</w:t>
          </w:r>
          <w:r>
            <w:rPr>
              <w:rStyle w:val="Pogrubienie"/>
              <w:rFonts w:ascii="Work Sans;sans-serif" w:hAnsi="Work Sans;sans-serif"/>
              <w:b w:val="0"/>
              <w:color w:val="000000"/>
              <w:sz w:val="16"/>
              <w:szCs w:val="16"/>
            </w:rPr>
            <w:br/>
            <w:t>tel. kom. 508 635 902</w:t>
          </w:r>
        </w:p>
      </w:tc>
    </w:tr>
  </w:tbl>
  <w:p w:rsidR="004E5B75" w:rsidRDefault="004E5B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F10" w:rsidRDefault="00A47F10">
      <w:r>
        <w:separator/>
      </w:r>
    </w:p>
  </w:footnote>
  <w:footnote w:type="continuationSeparator" w:id="0">
    <w:p w:rsidR="00A47F10" w:rsidRDefault="00A47F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E39D6"/>
    <w:multiLevelType w:val="multilevel"/>
    <w:tmpl w:val="BAD8679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  <w:b/>
        <w:color w:val="auto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C5685F"/>
    <w:multiLevelType w:val="hybridMultilevel"/>
    <w:tmpl w:val="C9020E48"/>
    <w:lvl w:ilvl="0" w:tplc="CDE69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F697331"/>
    <w:multiLevelType w:val="hybridMultilevel"/>
    <w:tmpl w:val="67824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C03BEC"/>
    <w:multiLevelType w:val="hybridMultilevel"/>
    <w:tmpl w:val="94169E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572B4B"/>
    <w:multiLevelType w:val="hybridMultilevel"/>
    <w:tmpl w:val="68C6FB30"/>
    <w:lvl w:ilvl="0" w:tplc="CDE69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790"/>
    <w:rsid w:val="000F62D2"/>
    <w:rsid w:val="00260848"/>
    <w:rsid w:val="002B5BBB"/>
    <w:rsid w:val="00354AF8"/>
    <w:rsid w:val="00417B9E"/>
    <w:rsid w:val="004E5B75"/>
    <w:rsid w:val="005249AC"/>
    <w:rsid w:val="005315E2"/>
    <w:rsid w:val="005F45F0"/>
    <w:rsid w:val="006639FD"/>
    <w:rsid w:val="006B40AB"/>
    <w:rsid w:val="007A7FEC"/>
    <w:rsid w:val="008D152E"/>
    <w:rsid w:val="00964790"/>
    <w:rsid w:val="00A05DCE"/>
    <w:rsid w:val="00A1683C"/>
    <w:rsid w:val="00A32BB4"/>
    <w:rsid w:val="00A47F10"/>
    <w:rsid w:val="00AB7FA5"/>
    <w:rsid w:val="00B646A1"/>
    <w:rsid w:val="00B779D1"/>
    <w:rsid w:val="00BD0837"/>
    <w:rsid w:val="00C82BAD"/>
    <w:rsid w:val="00D54B2C"/>
    <w:rsid w:val="00EE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CE40D"/>
  <w15:docId w15:val="{FA67A605-013D-45F8-95B3-1CCFB93D3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F62D2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26F06"/>
    <w:rPr>
      <w:rFonts w:ascii="Segoe UI" w:hAnsi="Segoe UI" w:cs="Segoe UI"/>
      <w:sz w:val="18"/>
      <w:szCs w:val="18"/>
    </w:rPr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NormalnyWeb">
    <w:name w:val="Normal (Web)"/>
    <w:basedOn w:val="Normalny"/>
    <w:uiPriority w:val="99"/>
    <w:unhideWhenUsed/>
    <w:qFormat/>
    <w:rsid w:val="00071754"/>
    <w:pPr>
      <w:spacing w:beforeAutospacing="1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26F06"/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182"/>
        <w:tab w:val="right" w:pos="8364"/>
      </w:tabs>
    </w:pPr>
  </w:style>
  <w:style w:type="paragraph" w:styleId="Stopka">
    <w:name w:val="footer"/>
    <w:basedOn w:val="Gwkaistopka"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styleId="Bezodstpw">
    <w:name w:val="No Spacing"/>
    <w:uiPriority w:val="1"/>
    <w:qFormat/>
    <w:rsid w:val="000F62D2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F62D2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354A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kretariat\Desktop\druk-szkol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0CA5F-D6CB-4455-9270-2595577D0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druk-szkolny.dotx</Template>
  <TotalTime>1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dc:description/>
  <cp:lastModifiedBy>Katarzyna Konieczna</cp:lastModifiedBy>
  <cp:revision>2</cp:revision>
  <cp:lastPrinted>2026-01-26T08:08:00Z</cp:lastPrinted>
  <dcterms:created xsi:type="dcterms:W3CDTF">2026-01-26T10:00:00Z</dcterms:created>
  <dcterms:modified xsi:type="dcterms:W3CDTF">2026-01-26T10:00:00Z</dcterms:modified>
  <dc:language>pl-PL</dc:language>
</cp:coreProperties>
</file>